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35699" w14:textId="0C2130A8" w:rsidR="00950443" w:rsidRDefault="00950443" w:rsidP="00950443">
      <w:pPr>
        <w:ind w:left="-720" w:right="-720"/>
        <w:rPr>
          <w:rFonts w:ascii="Times" w:hAnsi="Times"/>
        </w:rPr>
      </w:pPr>
      <w:r>
        <w:rPr>
          <w:rFonts w:ascii="Times" w:hAnsi="Times"/>
          <w:b/>
        </w:rPr>
        <w:t xml:space="preserve">Please </w:t>
      </w:r>
      <w:r w:rsidR="005C2F60">
        <w:rPr>
          <w:rFonts w:ascii="Times" w:hAnsi="Times"/>
          <w:b/>
        </w:rPr>
        <w:t>indicate</w:t>
      </w:r>
      <w:r>
        <w:rPr>
          <w:rFonts w:ascii="Times" w:hAnsi="Times"/>
        </w:rPr>
        <w:t xml:space="preserve">: </w:t>
      </w:r>
      <w:r>
        <w:rPr>
          <w:rFonts w:ascii="Times" w:hAnsi="Times"/>
          <w:b/>
        </w:rPr>
        <w:t xml:space="preserve"> </w:t>
      </w:r>
      <w:r>
        <w:rPr>
          <w:rFonts w:ascii="Times" w:hAnsi="Times"/>
          <w:b/>
          <w:caps/>
        </w:rPr>
        <w:t xml:space="preserve">I </w:t>
      </w:r>
      <w:proofErr w:type="gramStart"/>
      <w:r>
        <w:rPr>
          <w:rFonts w:ascii="Times" w:hAnsi="Times"/>
          <w:b/>
          <w:caps/>
        </w:rPr>
        <w:t>do</w:t>
      </w:r>
      <w:r>
        <w:rPr>
          <w:rFonts w:ascii="Times" w:hAnsi="Times"/>
          <w:b/>
        </w:rPr>
        <w:t xml:space="preserve">  </w:t>
      </w:r>
      <w:r w:rsidR="005C2F60">
        <w:rPr>
          <w:rFonts w:ascii="Times" w:hAnsi="Times"/>
          <w:b/>
        </w:rPr>
        <w:tab/>
      </w:r>
      <w:proofErr w:type="gramEnd"/>
      <w:r w:rsidR="005C2F60">
        <w:rPr>
          <w:rFonts w:ascii="Times" w:hAnsi="Times"/>
          <w:b/>
        </w:rPr>
        <w:tab/>
      </w:r>
      <w:r>
        <w:rPr>
          <w:rFonts w:ascii="Times" w:hAnsi="Times"/>
          <w:b/>
          <w:caps/>
        </w:rPr>
        <w:t>I do not</w:t>
      </w:r>
      <w:r>
        <w:rPr>
          <w:rFonts w:ascii="Times" w:hAnsi="Times"/>
          <w:b/>
        </w:rPr>
        <w:t xml:space="preserve">   </w:t>
      </w:r>
      <w:r w:rsidR="005C2F60">
        <w:rPr>
          <w:rFonts w:ascii="Times" w:hAnsi="Times"/>
          <w:b/>
        </w:rPr>
        <w:tab/>
      </w:r>
      <w:r>
        <w:rPr>
          <w:rFonts w:ascii="Times" w:hAnsi="Times"/>
          <w:b/>
        </w:rPr>
        <w:t>waive any right of access I may have to this reference form.</w:t>
      </w:r>
    </w:p>
    <w:p w14:paraId="254DE7FA" w14:textId="77777777" w:rsidR="00950443" w:rsidRDefault="00950443" w:rsidP="00950443">
      <w:pPr>
        <w:ind w:left="-720" w:right="-720"/>
        <w:rPr>
          <w:rFonts w:ascii="Times" w:hAnsi="Times"/>
        </w:rPr>
      </w:pPr>
    </w:p>
    <w:p w14:paraId="38C924BB" w14:textId="77777777" w:rsidR="00950443" w:rsidRPr="00D07111" w:rsidRDefault="00950443" w:rsidP="00950443">
      <w:pPr>
        <w:ind w:left="-720" w:right="-72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Student </w:t>
      </w:r>
      <w:proofErr w:type="gramStart"/>
      <w:r>
        <w:rPr>
          <w:rFonts w:ascii="Times" w:hAnsi="Times"/>
          <w:b/>
        </w:rPr>
        <w:t>signature</w:t>
      </w:r>
      <w:r>
        <w:rPr>
          <w:rFonts w:ascii="Times" w:hAnsi="Times"/>
        </w:rPr>
        <w:t>:_</w:t>
      </w:r>
      <w:proofErr w:type="gramEnd"/>
      <w:r>
        <w:rPr>
          <w:rFonts w:ascii="Times" w:hAnsi="Times"/>
        </w:rPr>
        <w:t xml:space="preserve">_______________________________________________________ </w:t>
      </w:r>
      <w:r>
        <w:rPr>
          <w:rFonts w:ascii="Times" w:hAnsi="Times"/>
          <w:b/>
        </w:rPr>
        <w:t xml:space="preserve"> Date:</w:t>
      </w:r>
      <w:r>
        <w:rPr>
          <w:rFonts w:ascii="Times" w:hAnsi="Times"/>
        </w:rPr>
        <w:t>__________________</w:t>
      </w:r>
    </w:p>
    <w:p w14:paraId="1792FBA5" w14:textId="77777777" w:rsidR="00950443" w:rsidRDefault="00950443" w:rsidP="00950443">
      <w:pPr>
        <w:ind w:left="-720" w:right="-720"/>
        <w:rPr>
          <w:rFonts w:ascii="Times" w:hAnsi="Times"/>
        </w:rPr>
      </w:pPr>
    </w:p>
    <w:p w14:paraId="7CCC9705" w14:textId="77777777" w:rsidR="00950443" w:rsidRPr="00680558" w:rsidRDefault="00950443" w:rsidP="00950443">
      <w:pPr>
        <w:ind w:left="-720" w:right="-720"/>
        <w:outlineLvl w:val="0"/>
        <w:rPr>
          <w:rFonts w:ascii="Times" w:hAnsi="Times"/>
          <w:u w:val="single"/>
        </w:rPr>
      </w:pPr>
      <w:r>
        <w:rPr>
          <w:rFonts w:ascii="Times" w:hAnsi="Times"/>
          <w:b/>
        </w:rPr>
        <w:t xml:space="preserve">Student Name: </w:t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</w:rPr>
        <w:t>__________________________________________________________</w:t>
      </w:r>
    </w:p>
    <w:p w14:paraId="4FCA8FDB" w14:textId="77777777" w:rsidR="00950443" w:rsidRDefault="00950443" w:rsidP="00950443">
      <w:pPr>
        <w:ind w:left="-720" w:right="-720"/>
        <w:rPr>
          <w:rFonts w:ascii="Times" w:hAnsi="Times"/>
        </w:rPr>
      </w:pPr>
    </w:p>
    <w:p w14:paraId="28FD93E9" w14:textId="77777777" w:rsidR="00950443" w:rsidRDefault="00950443" w:rsidP="00950443">
      <w:pPr>
        <w:ind w:left="-720" w:right="-720"/>
        <w:rPr>
          <w:rFonts w:ascii="Times" w:hAnsi="Times"/>
        </w:rPr>
      </w:pPr>
    </w:p>
    <w:p w14:paraId="232012D6" w14:textId="77777777" w:rsidR="00950443" w:rsidRDefault="00950443" w:rsidP="00950443">
      <w:pPr>
        <w:ind w:left="-720" w:right="-720"/>
        <w:jc w:val="center"/>
        <w:outlineLvl w:val="0"/>
        <w:rPr>
          <w:rFonts w:ascii="Times" w:hAnsi="Times"/>
          <w:b/>
          <w:sz w:val="28"/>
        </w:rPr>
      </w:pPr>
      <w:r>
        <w:rPr>
          <w:rFonts w:ascii="Times" w:hAnsi="Times"/>
          <w:b/>
          <w:sz w:val="28"/>
        </w:rPr>
        <w:t xml:space="preserve">DEPARTMENT MOST CLOSELY RELATED TO PROPOSED </w:t>
      </w:r>
    </w:p>
    <w:p w14:paraId="207F5045" w14:textId="77777777" w:rsidR="00950443" w:rsidRDefault="00950443" w:rsidP="00950443">
      <w:pPr>
        <w:ind w:left="-720" w:right="-720"/>
        <w:jc w:val="center"/>
        <w:rPr>
          <w:rFonts w:ascii="Times" w:hAnsi="Times"/>
          <w:b/>
          <w:sz w:val="28"/>
        </w:rPr>
      </w:pPr>
      <w:r>
        <w:rPr>
          <w:rFonts w:ascii="Times" w:hAnsi="Times"/>
          <w:b/>
          <w:sz w:val="28"/>
        </w:rPr>
        <w:t>SPECIAL CONCENTRATION</w:t>
      </w:r>
    </w:p>
    <w:p w14:paraId="4F372734" w14:textId="77777777" w:rsidR="00950443" w:rsidRDefault="00950443" w:rsidP="00950443">
      <w:pPr>
        <w:ind w:left="-720" w:right="-720"/>
        <w:rPr>
          <w:rFonts w:ascii="Times" w:hAnsi="Times"/>
        </w:rPr>
      </w:pPr>
    </w:p>
    <w:p w14:paraId="11E7E251" w14:textId="77777777" w:rsidR="00950443" w:rsidRDefault="00950443" w:rsidP="00950443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5822DA">
        <w:rPr>
          <w:rFonts w:ascii="Times" w:hAnsi="Times"/>
          <w:sz w:val="24"/>
          <w:szCs w:val="24"/>
        </w:rPr>
        <w:t xml:space="preserve">The Faculty legislation authorizing Special Concentrations stipulates that a Special Concentration should not be granted if the student's Plan of Study can be pursued within an existing concentration.  </w:t>
      </w:r>
    </w:p>
    <w:p w14:paraId="07E1EA89" w14:textId="77777777" w:rsidR="00950443" w:rsidRDefault="00950443" w:rsidP="00950443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00EF4A96" w14:textId="77777777" w:rsidR="00950443" w:rsidRDefault="00950443" w:rsidP="00950443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5822DA">
        <w:rPr>
          <w:rFonts w:ascii="Times" w:hAnsi="Times"/>
          <w:sz w:val="24"/>
          <w:szCs w:val="24"/>
        </w:rPr>
        <w:t xml:space="preserve">As the Head Tutor of the Department or degree-granting committee that best approximates this student's interests, would you evaluate the proposal and the Plan of Study he/she has submitted to you?  </w:t>
      </w:r>
    </w:p>
    <w:p w14:paraId="770D1489" w14:textId="77777777" w:rsidR="00950443" w:rsidRPr="005822DA" w:rsidRDefault="00950443" w:rsidP="00950443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4BD9C6E1" w14:textId="77777777" w:rsidR="00950443" w:rsidRPr="005822DA" w:rsidRDefault="00950443" w:rsidP="00950443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5822DA">
        <w:rPr>
          <w:rFonts w:ascii="Times" w:hAnsi="Times"/>
          <w:sz w:val="24"/>
          <w:szCs w:val="24"/>
        </w:rPr>
        <w:t>1)  Is it thorough and coherent as an undergraduate program?</w:t>
      </w:r>
    </w:p>
    <w:p w14:paraId="7CAF7589" w14:textId="77777777" w:rsidR="00950443" w:rsidRPr="005822DA" w:rsidRDefault="00950443" w:rsidP="00950443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5822DA">
        <w:rPr>
          <w:rFonts w:ascii="Times" w:hAnsi="Times"/>
          <w:sz w:val="24"/>
          <w:szCs w:val="24"/>
        </w:rPr>
        <w:t>2)  If you believe the proposal is sound, is it or is it not possible to accomplish its aims while fulfilling your concentration's requirements?</w:t>
      </w:r>
    </w:p>
    <w:p w14:paraId="723CF3C4" w14:textId="77777777" w:rsidR="00950443" w:rsidRDefault="00950443" w:rsidP="00950443">
      <w:pPr>
        <w:spacing w:line="276" w:lineRule="auto"/>
        <w:jc w:val="center"/>
        <w:rPr>
          <w:rFonts w:ascii="Times" w:hAnsi="Times"/>
          <w:b/>
          <w:sz w:val="24"/>
          <w:szCs w:val="24"/>
        </w:rPr>
      </w:pPr>
    </w:p>
    <w:p w14:paraId="27608EBB" w14:textId="77777777" w:rsidR="00950443" w:rsidRPr="005822DA" w:rsidRDefault="00950443" w:rsidP="00950443">
      <w:pPr>
        <w:spacing w:line="276" w:lineRule="auto"/>
        <w:jc w:val="center"/>
        <w:outlineLvl w:val="0"/>
        <w:rPr>
          <w:rFonts w:ascii="Times" w:hAnsi="Times"/>
          <w:sz w:val="24"/>
          <w:szCs w:val="24"/>
        </w:rPr>
      </w:pPr>
      <w:r w:rsidRPr="005822DA">
        <w:rPr>
          <w:rFonts w:ascii="Times" w:hAnsi="Times"/>
          <w:b/>
          <w:sz w:val="24"/>
          <w:szCs w:val="24"/>
        </w:rPr>
        <w:t>Please feel free to attach additional pages to this sheet.</w:t>
      </w:r>
    </w:p>
    <w:p w14:paraId="3E505E65" w14:textId="77777777" w:rsidR="00950443" w:rsidRPr="005822DA" w:rsidRDefault="00950443" w:rsidP="00950443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2C4226F4" w14:textId="77777777" w:rsidR="00950443" w:rsidRDefault="00950443" w:rsidP="00950443">
      <w:pPr>
        <w:rPr>
          <w:rFonts w:ascii="Times" w:hAnsi="Times"/>
        </w:rPr>
      </w:pPr>
    </w:p>
    <w:p w14:paraId="00DD2574" w14:textId="77777777" w:rsidR="00950443" w:rsidRDefault="00950443" w:rsidP="00950443">
      <w:pPr>
        <w:rPr>
          <w:rFonts w:ascii="Times" w:hAnsi="Times"/>
        </w:rPr>
      </w:pPr>
      <w:r>
        <w:rPr>
          <w:rFonts w:ascii="Times" w:hAnsi="Times"/>
        </w:rPr>
        <w:tab/>
      </w:r>
    </w:p>
    <w:p w14:paraId="3EF27934" w14:textId="77777777" w:rsidR="00950443" w:rsidRDefault="00950443" w:rsidP="00950443">
      <w:pPr>
        <w:rPr>
          <w:rFonts w:ascii="Times" w:hAnsi="Times"/>
        </w:rPr>
      </w:pPr>
    </w:p>
    <w:p w14:paraId="7720A438" w14:textId="77777777" w:rsidR="00950443" w:rsidRDefault="00950443" w:rsidP="00950443">
      <w:pPr>
        <w:rPr>
          <w:rFonts w:ascii="Times" w:hAnsi="Times"/>
        </w:rPr>
      </w:pPr>
    </w:p>
    <w:p w14:paraId="3A48E5F7" w14:textId="77777777" w:rsidR="00950443" w:rsidRDefault="00950443" w:rsidP="00950443">
      <w:pPr>
        <w:rPr>
          <w:rFonts w:ascii="Times" w:hAnsi="Times"/>
        </w:rPr>
      </w:pPr>
    </w:p>
    <w:p w14:paraId="19AB04AE" w14:textId="77777777" w:rsidR="00950443" w:rsidRDefault="00950443" w:rsidP="00950443">
      <w:pPr>
        <w:rPr>
          <w:rFonts w:ascii="Times" w:hAnsi="Times"/>
        </w:rPr>
      </w:pPr>
    </w:p>
    <w:p w14:paraId="50DF59C8" w14:textId="77777777" w:rsidR="00950443" w:rsidRDefault="00950443" w:rsidP="00950443">
      <w:pPr>
        <w:rPr>
          <w:rFonts w:ascii="Times" w:hAnsi="Times"/>
        </w:rPr>
      </w:pPr>
    </w:p>
    <w:p w14:paraId="23842DF1" w14:textId="77777777" w:rsidR="00950443" w:rsidRDefault="00950443" w:rsidP="00950443">
      <w:pPr>
        <w:rPr>
          <w:rFonts w:ascii="Times" w:hAnsi="Times"/>
        </w:rPr>
      </w:pPr>
    </w:p>
    <w:p w14:paraId="20E339B0" w14:textId="77777777" w:rsidR="00950443" w:rsidRDefault="00950443" w:rsidP="00950443">
      <w:pPr>
        <w:rPr>
          <w:rFonts w:ascii="Times" w:hAnsi="Times"/>
        </w:rPr>
      </w:pPr>
    </w:p>
    <w:p w14:paraId="4828E52F" w14:textId="77777777" w:rsidR="00950443" w:rsidRDefault="00950443" w:rsidP="00950443">
      <w:pPr>
        <w:rPr>
          <w:rFonts w:ascii="Times" w:hAnsi="Times"/>
        </w:rPr>
      </w:pPr>
    </w:p>
    <w:p w14:paraId="63ED2A84" w14:textId="77777777" w:rsidR="00950443" w:rsidRDefault="00950443" w:rsidP="00950443">
      <w:pPr>
        <w:rPr>
          <w:rFonts w:ascii="Times" w:hAnsi="Times"/>
        </w:rPr>
      </w:pPr>
    </w:p>
    <w:p w14:paraId="1C85001E" w14:textId="77777777" w:rsidR="00950443" w:rsidRDefault="00950443" w:rsidP="00950443">
      <w:pPr>
        <w:rPr>
          <w:rFonts w:ascii="Times" w:hAnsi="Times"/>
        </w:rPr>
      </w:pPr>
    </w:p>
    <w:p w14:paraId="35624389" w14:textId="77777777" w:rsidR="00950443" w:rsidRDefault="00950443" w:rsidP="00950443">
      <w:pPr>
        <w:rPr>
          <w:rFonts w:ascii="Times" w:hAnsi="Times"/>
        </w:rPr>
      </w:pPr>
    </w:p>
    <w:p w14:paraId="70545334" w14:textId="77777777" w:rsidR="005C2F60" w:rsidRDefault="005C2F60" w:rsidP="00950443">
      <w:pPr>
        <w:rPr>
          <w:rFonts w:ascii="Times" w:hAnsi="Times"/>
        </w:rPr>
      </w:pPr>
    </w:p>
    <w:p w14:paraId="6E08D83D" w14:textId="77777777" w:rsidR="005C2F60" w:rsidRDefault="005C2F60" w:rsidP="00950443">
      <w:pPr>
        <w:rPr>
          <w:rFonts w:ascii="Times" w:hAnsi="Times"/>
        </w:rPr>
      </w:pPr>
    </w:p>
    <w:p w14:paraId="645CA128" w14:textId="77777777" w:rsidR="005C2F60" w:rsidRDefault="005C2F60" w:rsidP="00950443">
      <w:pPr>
        <w:rPr>
          <w:rFonts w:ascii="Times" w:hAnsi="Times"/>
        </w:rPr>
      </w:pPr>
    </w:p>
    <w:p w14:paraId="0DFC53C5" w14:textId="77777777" w:rsidR="005C2F60" w:rsidRDefault="005C2F60" w:rsidP="00950443">
      <w:pPr>
        <w:rPr>
          <w:rFonts w:ascii="Times" w:hAnsi="Times"/>
        </w:rPr>
      </w:pPr>
      <w:bookmarkStart w:id="0" w:name="_GoBack"/>
      <w:bookmarkEnd w:id="0"/>
    </w:p>
    <w:p w14:paraId="15C5A0EF" w14:textId="77777777" w:rsidR="00950443" w:rsidRDefault="00950443" w:rsidP="00950443">
      <w:pPr>
        <w:rPr>
          <w:rFonts w:ascii="Times" w:hAnsi="Times"/>
        </w:rPr>
      </w:pPr>
    </w:p>
    <w:p w14:paraId="59BBB336" w14:textId="77777777" w:rsidR="00950443" w:rsidRDefault="00950443" w:rsidP="00950443">
      <w:pPr>
        <w:rPr>
          <w:rFonts w:ascii="Times" w:hAnsi="Times"/>
        </w:rPr>
      </w:pPr>
    </w:p>
    <w:p w14:paraId="10D6F5E9" w14:textId="77777777" w:rsidR="00950443" w:rsidRDefault="00950443" w:rsidP="00950443">
      <w:pPr>
        <w:ind w:right="-720"/>
        <w:outlineLvl w:val="0"/>
        <w:rPr>
          <w:rFonts w:ascii="Times" w:hAnsi="Times"/>
          <w:u w:val="single"/>
        </w:rPr>
      </w:pPr>
      <w:proofErr w:type="gramStart"/>
      <w:r>
        <w:rPr>
          <w:rFonts w:ascii="Times" w:hAnsi="Times"/>
          <w:b/>
        </w:rPr>
        <w:t>Signature</w:t>
      </w:r>
      <w:r>
        <w:rPr>
          <w:rFonts w:ascii="Times" w:hAnsi="Times"/>
        </w:rPr>
        <w:t>:_</w:t>
      </w:r>
      <w:proofErr w:type="gramEnd"/>
      <w:r>
        <w:rPr>
          <w:rFonts w:ascii="Times" w:hAnsi="Times"/>
        </w:rPr>
        <w:t>_______________________________________________________</w:t>
      </w:r>
      <w:r>
        <w:rPr>
          <w:rFonts w:ascii="Times" w:hAnsi="Times"/>
          <w:b/>
        </w:rPr>
        <w:t>Date:</w:t>
      </w:r>
      <w:r>
        <w:rPr>
          <w:rFonts w:ascii="Times" w:hAnsi="Times"/>
        </w:rPr>
        <w:t>_________________</w:t>
      </w:r>
      <w:r>
        <w:rPr>
          <w:rFonts w:ascii="Times" w:hAnsi="Times"/>
        </w:rPr>
        <w:tab/>
      </w:r>
    </w:p>
    <w:p w14:paraId="21A4B693" w14:textId="77777777" w:rsidR="00950443" w:rsidRDefault="00950443" w:rsidP="00950443">
      <w:pPr>
        <w:ind w:right="-720"/>
        <w:rPr>
          <w:rFonts w:ascii="Times" w:hAnsi="Times"/>
          <w:u w:val="single"/>
        </w:rPr>
      </w:pPr>
    </w:p>
    <w:p w14:paraId="46FCF174" w14:textId="77777777" w:rsidR="00950443" w:rsidRPr="00B36C62" w:rsidRDefault="00950443" w:rsidP="00950443">
      <w:pPr>
        <w:ind w:right="-720"/>
        <w:outlineLvl w:val="0"/>
        <w:rPr>
          <w:rFonts w:ascii="Times" w:hAnsi="Times"/>
        </w:rPr>
      </w:pPr>
      <w:r>
        <w:rPr>
          <w:rFonts w:ascii="Times" w:hAnsi="Times"/>
          <w:b/>
        </w:rPr>
        <w:t>Name: (Please print)</w:t>
      </w:r>
      <w:r>
        <w:rPr>
          <w:rFonts w:ascii="Times" w:hAnsi="Times"/>
          <w:u w:val="single"/>
        </w:rPr>
        <w:t xml:space="preserve"> </w:t>
      </w:r>
      <w:r>
        <w:rPr>
          <w:rFonts w:ascii="Times" w:hAnsi="Times"/>
        </w:rPr>
        <w:t>____________________________________________________________________</w:t>
      </w:r>
    </w:p>
    <w:p w14:paraId="70C7D6FD" w14:textId="77777777" w:rsidR="00950443" w:rsidRDefault="00950443" w:rsidP="00950443">
      <w:pPr>
        <w:ind w:right="-720"/>
        <w:rPr>
          <w:rFonts w:ascii="Times" w:hAnsi="Times"/>
          <w:b/>
        </w:rPr>
      </w:pPr>
    </w:p>
    <w:p w14:paraId="3D8F9EAC" w14:textId="77777777" w:rsidR="00950443" w:rsidRPr="00397C45" w:rsidRDefault="00950443" w:rsidP="00950443">
      <w:pPr>
        <w:ind w:right="-720"/>
        <w:outlineLvl w:val="0"/>
      </w:pPr>
      <w:r>
        <w:rPr>
          <w:rFonts w:ascii="Times" w:hAnsi="Times"/>
          <w:b/>
        </w:rPr>
        <w:t xml:space="preserve">Dept. &amp; Dept. Title: </w:t>
      </w:r>
      <w:r>
        <w:t>_____________________________________________________________________</w:t>
      </w:r>
    </w:p>
    <w:p w14:paraId="49C70294" w14:textId="77777777" w:rsidR="00950443" w:rsidRDefault="00950443" w:rsidP="00950443">
      <w:pPr>
        <w:ind w:right="-720"/>
        <w:rPr>
          <w:u w:val="single"/>
        </w:rPr>
      </w:pPr>
    </w:p>
    <w:p w14:paraId="72BAB64A" w14:textId="77777777" w:rsidR="00950443" w:rsidRDefault="00950443" w:rsidP="00950443">
      <w:pPr>
        <w:ind w:right="-720"/>
        <w:jc w:val="center"/>
        <w:rPr>
          <w:rFonts w:ascii="Times" w:hAnsi="Times"/>
        </w:rPr>
      </w:pPr>
      <w:r>
        <w:rPr>
          <w:rFonts w:ascii="Times" w:hAnsi="Times"/>
        </w:rPr>
        <w:t>(The Committee on Special Concentrations appreciates the care and candor with which you will reply.)</w:t>
      </w:r>
    </w:p>
    <w:p w14:paraId="7FF01C81" w14:textId="77777777" w:rsidR="00950443" w:rsidRDefault="00950443" w:rsidP="00950443">
      <w:pPr>
        <w:ind w:right="-720"/>
        <w:jc w:val="center"/>
        <w:rPr>
          <w:rFonts w:ascii="Times" w:hAnsi="Times"/>
        </w:rPr>
      </w:pPr>
    </w:p>
    <w:p w14:paraId="39828929" w14:textId="77777777" w:rsidR="00950443" w:rsidRDefault="00950443" w:rsidP="00950443">
      <w:pPr>
        <w:ind w:right="-720"/>
        <w:jc w:val="center"/>
        <w:outlineLvl w:val="0"/>
        <w:rPr>
          <w:rFonts w:ascii="Times" w:hAnsi="Times"/>
        </w:rPr>
      </w:pPr>
      <w:r>
        <w:rPr>
          <w:rFonts w:ascii="Times" w:hAnsi="Times"/>
        </w:rPr>
        <w:t xml:space="preserve">Return to Lisa Laskin, University Hall North, Room 127, OR email to </w:t>
      </w:r>
      <w:r w:rsidRPr="00475922">
        <w:rPr>
          <w:rFonts w:ascii="Times" w:hAnsi="Times"/>
        </w:rPr>
        <w:t>specialconc@fas.harvard.ed</w:t>
      </w:r>
      <w:r>
        <w:rPr>
          <w:rFonts w:ascii="Times" w:hAnsi="Times"/>
        </w:rPr>
        <w:t>u.</w:t>
      </w:r>
    </w:p>
    <w:p w14:paraId="5FD4ACF4" w14:textId="77777777" w:rsidR="00950443" w:rsidRDefault="00950443" w:rsidP="00950443">
      <w:pPr>
        <w:ind w:right="-720"/>
        <w:rPr>
          <w:rFonts w:ascii="Times" w:hAnsi="Times"/>
        </w:rPr>
      </w:pPr>
    </w:p>
    <w:p w14:paraId="7CFBFC48" w14:textId="77777777" w:rsidR="00950443" w:rsidRDefault="00950443" w:rsidP="00950443">
      <w:pPr>
        <w:ind w:left="-720" w:right="-720"/>
        <w:jc w:val="center"/>
      </w:pPr>
    </w:p>
    <w:p w14:paraId="6A0A48B8" w14:textId="77777777" w:rsidR="00C427FE" w:rsidRDefault="00C427FE"/>
    <w:sectPr w:rsidR="00C427FE" w:rsidSect="005C2F60">
      <w:headerReference w:type="default" r:id="rId6"/>
      <w:pgSz w:w="12240" w:h="15840"/>
      <w:pgMar w:top="1440" w:right="1440" w:bottom="1440" w:left="144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D3E378" w14:textId="77777777" w:rsidR="004B201B" w:rsidRDefault="004B201B" w:rsidP="00516325">
      <w:r>
        <w:separator/>
      </w:r>
    </w:p>
  </w:endnote>
  <w:endnote w:type="continuationSeparator" w:id="0">
    <w:p w14:paraId="7084E24D" w14:textId="77777777" w:rsidR="004B201B" w:rsidRDefault="004B201B" w:rsidP="00516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">
    <w:panose1 w:val="00000000000000000000"/>
    <w:charset w:val="00"/>
    <w:family w:val="roman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893A96" w14:textId="77777777" w:rsidR="004B201B" w:rsidRDefault="004B201B" w:rsidP="00516325">
      <w:r>
        <w:separator/>
      </w:r>
    </w:p>
  </w:footnote>
  <w:footnote w:type="continuationSeparator" w:id="0">
    <w:p w14:paraId="72A0DDE6" w14:textId="77777777" w:rsidR="004B201B" w:rsidRDefault="004B201B" w:rsidP="0051632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E7324" w14:textId="0A6CDBF3" w:rsidR="00516325" w:rsidRPr="005C2F60" w:rsidRDefault="005C2F60" w:rsidP="005C2F60">
    <w:r w:rsidRPr="005C2F60">
      <w:t>Name: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Proposed Concentration:</w:t>
    </w:r>
  </w:p>
  <w:p w14:paraId="6810842C" w14:textId="77777777" w:rsidR="00516325" w:rsidRDefault="005163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43"/>
    <w:rsid w:val="003A4A5C"/>
    <w:rsid w:val="00401FBE"/>
    <w:rsid w:val="004B201B"/>
    <w:rsid w:val="00516325"/>
    <w:rsid w:val="005C2F60"/>
    <w:rsid w:val="00622514"/>
    <w:rsid w:val="00950443"/>
    <w:rsid w:val="00C427FE"/>
    <w:rsid w:val="00CC12BA"/>
    <w:rsid w:val="00E3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00BF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alatino" w:eastAsiaTheme="minorHAnsi" w:hAnsi="Palatino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50443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63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32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163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32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 Application-Department Most Closely Related.dotx</Template>
  <TotalTime>1</TotalTime>
  <Pages>2</Pages>
  <Words>227</Words>
  <Characters>1298</Characters>
  <Application>Microsoft Macintosh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Student signature:________________________________________________________  Date</vt:lpstr>
      <vt:lpstr>Student Name: ____________________________________________________</vt:lpstr>
      <vt:lpstr>DEPARTMENT MOST CLOSELY RELATED TO PROPOSED </vt:lpstr>
      <vt:lpstr>Please feel free to attach additional pages to this sheet.</vt:lpstr>
      <vt:lpstr>Signature:________________________________________________________Date:_________</vt:lpstr>
      <vt:lpstr>Name: (Please print) ___________________________________________________________</vt:lpstr>
      <vt:lpstr>Dept. &amp; Dept. Title: ___________________________________________________________</vt:lpstr>
      <vt:lpstr>Return to Lisa Laskin, University Hall North, Room 127, OR email to specialconc@</vt:lpstr>
    </vt:vector>
  </TitlesOfParts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Laskin, Elisabeth Lauterbach</dc:creator>
  <cp:keywords/>
  <dc:description/>
  <cp:lastModifiedBy>Laskin, Elisabeth Lauterbach</cp:lastModifiedBy>
  <cp:revision>2</cp:revision>
  <dcterms:created xsi:type="dcterms:W3CDTF">2018-01-10T20:19:00Z</dcterms:created>
  <dcterms:modified xsi:type="dcterms:W3CDTF">2018-01-10T20:19:00Z</dcterms:modified>
</cp:coreProperties>
</file>