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10A994" w14:textId="5F32A468" w:rsidR="00DE25D6" w:rsidRDefault="00DE25D6" w:rsidP="00DE25D6">
      <w:pPr>
        <w:ind w:left="-720" w:right="-720"/>
        <w:rPr>
          <w:rFonts w:ascii="Times" w:hAnsi="Times"/>
        </w:rPr>
      </w:pPr>
      <w:r>
        <w:rPr>
          <w:rFonts w:ascii="Times" w:hAnsi="Times"/>
          <w:b/>
        </w:rPr>
        <w:t xml:space="preserve">Please </w:t>
      </w:r>
      <w:r w:rsidR="00375734">
        <w:rPr>
          <w:rFonts w:ascii="Times" w:hAnsi="Times"/>
          <w:b/>
        </w:rPr>
        <w:t>indicate</w:t>
      </w:r>
      <w:r>
        <w:rPr>
          <w:rFonts w:ascii="Times" w:hAnsi="Times"/>
        </w:rPr>
        <w:t xml:space="preserve">: </w:t>
      </w:r>
      <w:r>
        <w:rPr>
          <w:rFonts w:ascii="Times" w:hAnsi="Times"/>
          <w:b/>
        </w:rPr>
        <w:t xml:space="preserve"> </w:t>
      </w:r>
      <w:r w:rsidR="00375734">
        <w:rPr>
          <w:rFonts w:ascii="Times" w:hAnsi="Times"/>
          <w:b/>
        </w:rPr>
        <w:tab/>
      </w:r>
      <w:r>
        <w:rPr>
          <w:rFonts w:ascii="Times" w:hAnsi="Times"/>
          <w:b/>
          <w:caps/>
        </w:rPr>
        <w:t xml:space="preserve">I </w:t>
      </w:r>
      <w:proofErr w:type="gramStart"/>
      <w:r>
        <w:rPr>
          <w:rFonts w:ascii="Times" w:hAnsi="Times"/>
          <w:b/>
          <w:caps/>
        </w:rPr>
        <w:t>do</w:t>
      </w:r>
      <w:r>
        <w:rPr>
          <w:rFonts w:ascii="Times" w:hAnsi="Times"/>
          <w:b/>
        </w:rPr>
        <w:t xml:space="preserve">  </w:t>
      </w:r>
      <w:r w:rsidR="00375734">
        <w:rPr>
          <w:rFonts w:ascii="Times" w:hAnsi="Times"/>
          <w:b/>
        </w:rPr>
        <w:tab/>
      </w:r>
      <w:proofErr w:type="gramEnd"/>
      <w:r>
        <w:rPr>
          <w:rFonts w:ascii="Times" w:hAnsi="Times"/>
          <w:b/>
          <w:caps/>
        </w:rPr>
        <w:t>I do not</w:t>
      </w:r>
      <w:r>
        <w:rPr>
          <w:rFonts w:ascii="Times" w:hAnsi="Times"/>
          <w:b/>
        </w:rPr>
        <w:t xml:space="preserve">   </w:t>
      </w:r>
      <w:r w:rsidR="00375734">
        <w:rPr>
          <w:rFonts w:ascii="Times" w:hAnsi="Times"/>
          <w:b/>
        </w:rPr>
        <w:tab/>
      </w:r>
      <w:r>
        <w:rPr>
          <w:rFonts w:ascii="Times" w:hAnsi="Times"/>
          <w:b/>
        </w:rPr>
        <w:t>waive any right of access I may have to this reference form.</w:t>
      </w:r>
    </w:p>
    <w:p w14:paraId="70467871" w14:textId="77777777" w:rsidR="00DE25D6" w:rsidRDefault="00DE25D6" w:rsidP="00DE25D6">
      <w:pPr>
        <w:ind w:left="-720" w:right="-720"/>
        <w:rPr>
          <w:rFonts w:ascii="Times" w:hAnsi="Times"/>
        </w:rPr>
      </w:pPr>
    </w:p>
    <w:p w14:paraId="5A87738C" w14:textId="77777777" w:rsidR="00DE25D6" w:rsidRPr="006C4D1F" w:rsidRDefault="00DE25D6" w:rsidP="00DE25D6">
      <w:pPr>
        <w:ind w:left="-720" w:right="-720"/>
        <w:outlineLvl w:val="0"/>
        <w:rPr>
          <w:rFonts w:ascii="Times" w:hAnsi="Times"/>
        </w:rPr>
      </w:pPr>
      <w:r>
        <w:rPr>
          <w:rFonts w:ascii="Times" w:hAnsi="Times"/>
          <w:b/>
        </w:rPr>
        <w:t xml:space="preserve">Student </w:t>
      </w:r>
      <w:proofErr w:type="gramStart"/>
      <w:r>
        <w:rPr>
          <w:rFonts w:ascii="Times" w:hAnsi="Times"/>
          <w:b/>
        </w:rPr>
        <w:t>signature</w:t>
      </w:r>
      <w:r>
        <w:rPr>
          <w:rFonts w:ascii="Times" w:hAnsi="Times"/>
        </w:rPr>
        <w:t>:_</w:t>
      </w:r>
      <w:proofErr w:type="gramEnd"/>
      <w:r>
        <w:rPr>
          <w:rFonts w:ascii="Times" w:hAnsi="Times"/>
        </w:rPr>
        <w:t xml:space="preserve">_______________________________________________________ </w:t>
      </w:r>
      <w:r>
        <w:rPr>
          <w:rFonts w:ascii="Times" w:hAnsi="Times"/>
          <w:b/>
        </w:rPr>
        <w:t xml:space="preserve"> Date:</w:t>
      </w:r>
      <w:r>
        <w:rPr>
          <w:rFonts w:ascii="Times" w:hAnsi="Times"/>
        </w:rPr>
        <w:t>___________________</w:t>
      </w:r>
    </w:p>
    <w:p w14:paraId="19689C4D" w14:textId="77777777" w:rsidR="00DE25D6" w:rsidRDefault="00DE25D6" w:rsidP="00DE25D6">
      <w:pPr>
        <w:ind w:left="-720" w:right="-720"/>
        <w:rPr>
          <w:rFonts w:ascii="Times" w:hAnsi="Times"/>
        </w:rPr>
      </w:pPr>
    </w:p>
    <w:p w14:paraId="5D40F2AA" w14:textId="77777777" w:rsidR="00DE25D6" w:rsidRPr="00E325E0" w:rsidRDefault="00DE25D6" w:rsidP="00DE25D6">
      <w:pPr>
        <w:ind w:left="-720" w:right="-720"/>
        <w:outlineLvl w:val="0"/>
        <w:rPr>
          <w:rFonts w:ascii="Times" w:hAnsi="Times"/>
          <w:u w:val="single"/>
        </w:rPr>
      </w:pPr>
      <w:r>
        <w:rPr>
          <w:rFonts w:ascii="Times" w:hAnsi="Times"/>
          <w:b/>
        </w:rPr>
        <w:t xml:space="preserve">Student Name: </w:t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  <w:b/>
        </w:rPr>
        <w:softHyphen/>
      </w:r>
      <w:r>
        <w:rPr>
          <w:rFonts w:ascii="Times" w:hAnsi="Times"/>
        </w:rPr>
        <w:t>__________________________________________________________</w:t>
      </w:r>
    </w:p>
    <w:p w14:paraId="1FAA428B" w14:textId="77777777" w:rsidR="00DE25D6" w:rsidRDefault="00DE25D6" w:rsidP="00DE25D6">
      <w:pPr>
        <w:rPr>
          <w:rFonts w:ascii="Times" w:hAnsi="Times"/>
        </w:rPr>
      </w:pPr>
      <w:r>
        <w:rPr>
          <w:rFonts w:ascii="Times" w:hAnsi="Times"/>
        </w:rPr>
        <w:tab/>
      </w:r>
    </w:p>
    <w:p w14:paraId="61C79FB7" w14:textId="77777777" w:rsidR="00DE25D6" w:rsidRDefault="00DE25D6" w:rsidP="00DE25D6">
      <w:pPr>
        <w:ind w:left="-800" w:right="-720"/>
        <w:rPr>
          <w:rFonts w:ascii="Times" w:hAnsi="Times"/>
        </w:rPr>
      </w:pPr>
    </w:p>
    <w:p w14:paraId="42472BC9" w14:textId="77777777" w:rsidR="00DE25D6" w:rsidRPr="00A72550" w:rsidRDefault="00DE25D6" w:rsidP="00DE25D6">
      <w:pPr>
        <w:ind w:left="-800" w:right="-720"/>
        <w:outlineLvl w:val="0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  <w:b/>
        </w:rPr>
        <w:t xml:space="preserve">Term for which tutorial is Proposed: </w:t>
      </w:r>
      <w:r>
        <w:t>_____________</w:t>
      </w:r>
    </w:p>
    <w:p w14:paraId="3F67A4F9" w14:textId="77777777" w:rsidR="00DE25D6" w:rsidRDefault="00DE25D6" w:rsidP="00DE25D6">
      <w:pPr>
        <w:rPr>
          <w:rFonts w:ascii="Times" w:hAnsi="Times"/>
        </w:rPr>
      </w:pPr>
    </w:p>
    <w:p w14:paraId="0630ADF7" w14:textId="77777777" w:rsidR="00DE25D6" w:rsidRDefault="00DE25D6" w:rsidP="00DE25D6">
      <w:pPr>
        <w:rPr>
          <w:rFonts w:ascii="Times" w:hAnsi="Times"/>
        </w:rPr>
      </w:pPr>
    </w:p>
    <w:p w14:paraId="148E977A" w14:textId="77777777" w:rsidR="00DE25D6" w:rsidRDefault="00DE25D6" w:rsidP="00DE25D6">
      <w:pPr>
        <w:ind w:left="-720" w:right="-720"/>
        <w:jc w:val="center"/>
        <w:outlineLvl w:val="0"/>
        <w:rPr>
          <w:rFonts w:ascii="Times" w:hAnsi="Times"/>
          <w:b/>
          <w:sz w:val="28"/>
        </w:rPr>
      </w:pPr>
      <w:r>
        <w:rPr>
          <w:rFonts w:ascii="Times" w:hAnsi="Times"/>
          <w:b/>
          <w:sz w:val="28"/>
        </w:rPr>
        <w:t>STATEMENT OF PROSPECTIVE TUTOR</w:t>
      </w:r>
    </w:p>
    <w:p w14:paraId="3D55E662" w14:textId="77777777" w:rsidR="00DE25D6" w:rsidRDefault="00DE25D6" w:rsidP="00DE25D6">
      <w:pPr>
        <w:rPr>
          <w:rFonts w:ascii="Times" w:hAnsi="Times"/>
        </w:rPr>
      </w:pPr>
    </w:p>
    <w:p w14:paraId="237406E2" w14:textId="77777777" w:rsidR="00DE25D6" w:rsidRDefault="00DE25D6" w:rsidP="00DE25D6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475922">
        <w:rPr>
          <w:rFonts w:ascii="Times" w:hAnsi="Times"/>
          <w:sz w:val="24"/>
          <w:szCs w:val="24"/>
        </w:rPr>
        <w:t>Tutorial is an integral part of a Special Concentration.  Students undertaking interdisciplinary studies need attentive and challenging tutors; they frequently have difficulty finding them.</w:t>
      </w:r>
    </w:p>
    <w:p w14:paraId="3538D84E" w14:textId="77777777" w:rsidR="00DE25D6" w:rsidRPr="00475922" w:rsidRDefault="00DE25D6" w:rsidP="00DE25D6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60CEF7C2" w14:textId="77777777" w:rsidR="00DE25D6" w:rsidRPr="00475922" w:rsidRDefault="00DE25D6" w:rsidP="00DE25D6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475922">
        <w:rPr>
          <w:rFonts w:ascii="Times" w:hAnsi="Times"/>
          <w:sz w:val="24"/>
          <w:szCs w:val="24"/>
        </w:rPr>
        <w:t>1) Are you willing to serve as this student's tutor for the academic term indicated above?</w:t>
      </w:r>
    </w:p>
    <w:p w14:paraId="7F03BBFE" w14:textId="77777777" w:rsidR="00DE25D6" w:rsidRPr="00475922" w:rsidRDefault="00DE25D6" w:rsidP="00DE25D6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475922">
        <w:rPr>
          <w:rFonts w:ascii="Times" w:hAnsi="Times"/>
          <w:sz w:val="24"/>
          <w:szCs w:val="24"/>
        </w:rPr>
        <w:t>2) Would you explain how the syllabus or your tutorial contributes to the student's Special Concentration as described in the proposal and Plan of Study he/she has submitted to you?</w:t>
      </w:r>
    </w:p>
    <w:p w14:paraId="4D4FFC67" w14:textId="77777777" w:rsidR="00DE25D6" w:rsidRDefault="00DE25D6" w:rsidP="00DE25D6">
      <w:pPr>
        <w:spacing w:line="276" w:lineRule="auto"/>
        <w:jc w:val="center"/>
        <w:rPr>
          <w:rFonts w:ascii="Times" w:hAnsi="Times"/>
          <w:b/>
          <w:sz w:val="24"/>
          <w:szCs w:val="24"/>
        </w:rPr>
      </w:pPr>
    </w:p>
    <w:p w14:paraId="1092E273" w14:textId="77777777" w:rsidR="00DE25D6" w:rsidRPr="00475922" w:rsidRDefault="00DE25D6" w:rsidP="00DE25D6">
      <w:pPr>
        <w:spacing w:line="276" w:lineRule="auto"/>
        <w:jc w:val="center"/>
        <w:outlineLvl w:val="0"/>
        <w:rPr>
          <w:rFonts w:ascii="Times" w:hAnsi="Times"/>
          <w:sz w:val="24"/>
          <w:szCs w:val="24"/>
        </w:rPr>
      </w:pPr>
      <w:r w:rsidRPr="00475922">
        <w:rPr>
          <w:rFonts w:ascii="Times" w:hAnsi="Times"/>
          <w:b/>
          <w:sz w:val="24"/>
          <w:szCs w:val="24"/>
        </w:rPr>
        <w:t>Please feel free to attach additional pages to this sheet.</w:t>
      </w:r>
    </w:p>
    <w:p w14:paraId="6E05FFE2" w14:textId="77777777" w:rsidR="00DE25D6" w:rsidRPr="00475922" w:rsidRDefault="00DE25D6" w:rsidP="00DE25D6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77368473" w14:textId="77777777" w:rsidR="00DE25D6" w:rsidRDefault="00DE25D6" w:rsidP="00DE25D6">
      <w:pPr>
        <w:rPr>
          <w:rFonts w:ascii="Times" w:hAnsi="Times"/>
        </w:rPr>
      </w:pPr>
    </w:p>
    <w:p w14:paraId="018419A8" w14:textId="77777777" w:rsidR="00DE25D6" w:rsidRDefault="00DE25D6" w:rsidP="00DE25D6">
      <w:pPr>
        <w:rPr>
          <w:rFonts w:ascii="Times" w:hAnsi="Times"/>
        </w:rPr>
      </w:pPr>
    </w:p>
    <w:p w14:paraId="43D8E878" w14:textId="77777777" w:rsidR="00DE25D6" w:rsidRDefault="00DE25D6" w:rsidP="00DE25D6">
      <w:pPr>
        <w:rPr>
          <w:rFonts w:ascii="Times" w:hAnsi="Times"/>
        </w:rPr>
      </w:pPr>
    </w:p>
    <w:p w14:paraId="735B2466" w14:textId="77777777" w:rsidR="00DE25D6" w:rsidRDefault="00DE25D6" w:rsidP="00DE25D6">
      <w:pPr>
        <w:rPr>
          <w:rFonts w:ascii="Times" w:hAnsi="Times"/>
        </w:rPr>
      </w:pPr>
    </w:p>
    <w:p w14:paraId="0A905C70" w14:textId="77777777" w:rsidR="00DE25D6" w:rsidRDefault="00DE25D6" w:rsidP="00DE25D6">
      <w:pPr>
        <w:rPr>
          <w:rFonts w:ascii="Times" w:hAnsi="Times"/>
        </w:rPr>
      </w:pPr>
    </w:p>
    <w:p w14:paraId="5F36E012" w14:textId="77777777" w:rsidR="00DE25D6" w:rsidRDefault="00DE25D6" w:rsidP="00DE25D6">
      <w:pPr>
        <w:rPr>
          <w:rFonts w:ascii="Times" w:hAnsi="Times"/>
        </w:rPr>
      </w:pPr>
    </w:p>
    <w:p w14:paraId="573EF2E5" w14:textId="77777777" w:rsidR="00DE25D6" w:rsidRDefault="00DE25D6" w:rsidP="00DE25D6">
      <w:pPr>
        <w:rPr>
          <w:rFonts w:ascii="Times" w:hAnsi="Times"/>
        </w:rPr>
      </w:pPr>
    </w:p>
    <w:p w14:paraId="24F92BA9" w14:textId="77777777" w:rsidR="00DE25D6" w:rsidRDefault="00DE25D6" w:rsidP="00DE25D6">
      <w:pPr>
        <w:rPr>
          <w:rFonts w:ascii="Times" w:hAnsi="Times"/>
        </w:rPr>
      </w:pPr>
    </w:p>
    <w:p w14:paraId="060CBE87" w14:textId="77777777" w:rsidR="00DE25D6" w:rsidRDefault="00DE25D6" w:rsidP="00DE25D6">
      <w:pPr>
        <w:rPr>
          <w:rFonts w:ascii="Times" w:hAnsi="Times"/>
        </w:rPr>
      </w:pPr>
    </w:p>
    <w:p w14:paraId="31F5E323" w14:textId="77777777" w:rsidR="00DE25D6" w:rsidRDefault="00DE25D6" w:rsidP="00DE25D6">
      <w:pPr>
        <w:rPr>
          <w:rFonts w:ascii="Times" w:hAnsi="Times"/>
        </w:rPr>
      </w:pPr>
    </w:p>
    <w:p w14:paraId="411781FE" w14:textId="77777777" w:rsidR="00DE25D6" w:rsidRDefault="00DE25D6" w:rsidP="00DE25D6">
      <w:pPr>
        <w:rPr>
          <w:rFonts w:ascii="Times" w:hAnsi="Times"/>
        </w:rPr>
      </w:pPr>
    </w:p>
    <w:p w14:paraId="3DE2C3AB" w14:textId="77777777" w:rsidR="00DE25D6" w:rsidRDefault="00DE25D6" w:rsidP="00DE25D6">
      <w:pPr>
        <w:rPr>
          <w:rFonts w:ascii="Times" w:hAnsi="Times"/>
        </w:rPr>
      </w:pPr>
    </w:p>
    <w:p w14:paraId="3F793B28" w14:textId="77777777" w:rsidR="00DE25D6" w:rsidRDefault="00DE25D6" w:rsidP="00DE25D6">
      <w:pPr>
        <w:rPr>
          <w:rFonts w:ascii="Times" w:hAnsi="Times"/>
        </w:rPr>
      </w:pPr>
    </w:p>
    <w:p w14:paraId="28DF44AD" w14:textId="77777777" w:rsidR="00DE25D6" w:rsidRDefault="00DE25D6" w:rsidP="00DE25D6">
      <w:pPr>
        <w:rPr>
          <w:rFonts w:ascii="Times" w:hAnsi="Times"/>
        </w:rPr>
      </w:pPr>
    </w:p>
    <w:p w14:paraId="185A5DD8" w14:textId="77777777" w:rsidR="00DE25D6" w:rsidRDefault="00DE25D6" w:rsidP="00DE25D6">
      <w:pPr>
        <w:rPr>
          <w:rFonts w:ascii="Times" w:hAnsi="Times"/>
        </w:rPr>
      </w:pPr>
    </w:p>
    <w:p w14:paraId="5DCED566" w14:textId="77777777" w:rsidR="00DE25D6" w:rsidRDefault="00DE25D6" w:rsidP="00DE25D6">
      <w:pPr>
        <w:rPr>
          <w:rFonts w:ascii="Times" w:hAnsi="Times"/>
        </w:rPr>
      </w:pPr>
    </w:p>
    <w:p w14:paraId="34DA1A1A" w14:textId="77777777" w:rsidR="00375734" w:rsidRDefault="00375734" w:rsidP="00DE25D6">
      <w:pPr>
        <w:rPr>
          <w:rFonts w:ascii="Times" w:hAnsi="Times"/>
        </w:rPr>
      </w:pPr>
    </w:p>
    <w:p w14:paraId="2E2815A3" w14:textId="77777777" w:rsidR="00375734" w:rsidRDefault="00375734" w:rsidP="00DE25D6">
      <w:pPr>
        <w:rPr>
          <w:rFonts w:ascii="Times" w:hAnsi="Times"/>
        </w:rPr>
      </w:pPr>
    </w:p>
    <w:p w14:paraId="7EBE8288" w14:textId="77777777" w:rsidR="00375734" w:rsidRDefault="00375734" w:rsidP="00DE25D6">
      <w:pPr>
        <w:rPr>
          <w:rFonts w:ascii="Times" w:hAnsi="Times"/>
        </w:rPr>
      </w:pPr>
      <w:bookmarkStart w:id="0" w:name="_GoBack"/>
      <w:bookmarkEnd w:id="0"/>
    </w:p>
    <w:p w14:paraId="62DD9127" w14:textId="77777777" w:rsidR="00DE25D6" w:rsidRDefault="00DE25D6" w:rsidP="00DE25D6">
      <w:pPr>
        <w:rPr>
          <w:rFonts w:ascii="Times" w:hAnsi="Times"/>
        </w:rPr>
      </w:pPr>
    </w:p>
    <w:p w14:paraId="691682F8" w14:textId="77777777" w:rsidR="00DE25D6" w:rsidRDefault="00DE25D6" w:rsidP="00DE25D6">
      <w:pPr>
        <w:rPr>
          <w:rFonts w:ascii="Times" w:hAnsi="Times"/>
        </w:rPr>
      </w:pPr>
    </w:p>
    <w:p w14:paraId="1FAB6353" w14:textId="77777777" w:rsidR="00DE25D6" w:rsidRPr="00E325E0" w:rsidRDefault="00DE25D6" w:rsidP="00DE25D6">
      <w:pPr>
        <w:ind w:left="-720" w:right="-720"/>
        <w:outlineLvl w:val="0"/>
        <w:rPr>
          <w:rFonts w:ascii="Times" w:hAnsi="Times"/>
        </w:rPr>
      </w:pPr>
      <w:proofErr w:type="gramStart"/>
      <w:r>
        <w:rPr>
          <w:rFonts w:ascii="Times" w:hAnsi="Times"/>
          <w:b/>
        </w:rPr>
        <w:t>Signature</w:t>
      </w:r>
      <w:r>
        <w:rPr>
          <w:rFonts w:ascii="Times" w:hAnsi="Times"/>
        </w:rPr>
        <w:t>:_</w:t>
      </w:r>
      <w:proofErr w:type="gramEnd"/>
      <w:r>
        <w:rPr>
          <w:rFonts w:ascii="Times" w:hAnsi="Times"/>
        </w:rPr>
        <w:t>______________________________________________________________</w:t>
      </w:r>
      <w:r>
        <w:rPr>
          <w:rFonts w:ascii="Times" w:hAnsi="Times"/>
          <w:b/>
        </w:rPr>
        <w:t>Date:</w:t>
      </w:r>
      <w:r>
        <w:rPr>
          <w:rFonts w:ascii="Times" w:hAnsi="Times"/>
        </w:rPr>
        <w:t>_________________</w:t>
      </w:r>
    </w:p>
    <w:p w14:paraId="0D0E2AF7" w14:textId="77777777" w:rsidR="00DE25D6" w:rsidRDefault="00DE25D6" w:rsidP="00DE25D6">
      <w:pPr>
        <w:ind w:left="-720" w:right="-720"/>
        <w:rPr>
          <w:rFonts w:ascii="Times" w:hAnsi="Times"/>
          <w:b/>
        </w:rPr>
      </w:pPr>
    </w:p>
    <w:p w14:paraId="739307F7" w14:textId="77777777" w:rsidR="00DE25D6" w:rsidRPr="005F283D" w:rsidRDefault="00DE25D6" w:rsidP="00DE25D6">
      <w:pPr>
        <w:ind w:left="-720" w:right="-720"/>
        <w:outlineLvl w:val="0"/>
        <w:rPr>
          <w:rFonts w:ascii="Times" w:hAnsi="Times"/>
        </w:rPr>
      </w:pPr>
      <w:r>
        <w:rPr>
          <w:rFonts w:ascii="Times" w:hAnsi="Times"/>
          <w:b/>
        </w:rPr>
        <w:t xml:space="preserve">Name: (Please </w:t>
      </w:r>
      <w:proofErr w:type="gramStart"/>
      <w:r>
        <w:rPr>
          <w:rFonts w:ascii="Times" w:hAnsi="Times"/>
          <w:b/>
        </w:rPr>
        <w:t>print)</w:t>
      </w:r>
      <w:r>
        <w:rPr>
          <w:rFonts w:ascii="Times" w:hAnsi="Times"/>
        </w:rPr>
        <w:t>_</w:t>
      </w:r>
      <w:proofErr w:type="gramEnd"/>
      <w:r>
        <w:rPr>
          <w:rFonts w:ascii="Times" w:hAnsi="Times"/>
        </w:rPr>
        <w:t>___________________________________________________________________________</w:t>
      </w:r>
    </w:p>
    <w:p w14:paraId="6AA57E72" w14:textId="77777777" w:rsidR="00DE25D6" w:rsidRDefault="00DE25D6" w:rsidP="00DE25D6">
      <w:pPr>
        <w:ind w:left="-720" w:right="-720"/>
        <w:rPr>
          <w:rFonts w:ascii="Times" w:hAnsi="Times"/>
        </w:rPr>
      </w:pPr>
    </w:p>
    <w:p w14:paraId="69F0D505" w14:textId="77777777" w:rsidR="00DE25D6" w:rsidRDefault="00DE25D6" w:rsidP="00DE25D6">
      <w:pPr>
        <w:ind w:left="-720" w:right="-720"/>
        <w:outlineLvl w:val="0"/>
        <w:rPr>
          <w:rFonts w:ascii="Times" w:hAnsi="Times"/>
        </w:rPr>
      </w:pPr>
      <w:r>
        <w:rPr>
          <w:rFonts w:ascii="Times" w:hAnsi="Times"/>
          <w:b/>
        </w:rPr>
        <w:t xml:space="preserve">Dept. &amp; Dept. </w:t>
      </w:r>
      <w:proofErr w:type="gramStart"/>
      <w:r>
        <w:rPr>
          <w:rFonts w:ascii="Times" w:hAnsi="Times"/>
          <w:b/>
        </w:rPr>
        <w:t>Title:</w:t>
      </w:r>
      <w:r>
        <w:rPr>
          <w:rFonts w:ascii="Times" w:hAnsi="Times"/>
        </w:rPr>
        <w:t>_</w:t>
      </w:r>
      <w:proofErr w:type="gramEnd"/>
      <w:r>
        <w:rPr>
          <w:rFonts w:ascii="Times" w:hAnsi="Times"/>
        </w:rPr>
        <w:t>___________________________________________________________________________</w:t>
      </w:r>
      <w:r>
        <w:rPr>
          <w:rFonts w:ascii="Times" w:hAnsi="Times"/>
        </w:rPr>
        <w:tab/>
      </w:r>
    </w:p>
    <w:p w14:paraId="57291973" w14:textId="77777777" w:rsidR="00DE25D6" w:rsidRDefault="00DE25D6" w:rsidP="00DE25D6">
      <w:pPr>
        <w:ind w:left="-720" w:right="-720"/>
        <w:rPr>
          <w:rFonts w:ascii="Times" w:hAnsi="Times"/>
        </w:rPr>
      </w:pPr>
    </w:p>
    <w:p w14:paraId="5EC23B8C" w14:textId="77777777" w:rsidR="00DE25D6" w:rsidRDefault="00DE25D6" w:rsidP="00DE25D6">
      <w:pPr>
        <w:ind w:left="-720" w:right="-720"/>
        <w:rPr>
          <w:rFonts w:ascii="Times" w:hAnsi="Times"/>
        </w:rPr>
      </w:pPr>
    </w:p>
    <w:p w14:paraId="5C7363D7" w14:textId="77777777" w:rsidR="00DE25D6" w:rsidRDefault="00DE25D6" w:rsidP="00DE25D6">
      <w:pPr>
        <w:ind w:left="-720" w:right="-720"/>
        <w:jc w:val="center"/>
        <w:rPr>
          <w:rFonts w:ascii="Times" w:hAnsi="Times"/>
        </w:rPr>
      </w:pPr>
      <w:r>
        <w:rPr>
          <w:rFonts w:ascii="Times" w:hAnsi="Times"/>
        </w:rPr>
        <w:t>(The Committee on Special Concentrations appreciates the care and candor with which you will reply.)</w:t>
      </w:r>
    </w:p>
    <w:p w14:paraId="51CA2438" w14:textId="77777777" w:rsidR="00DE25D6" w:rsidRDefault="00DE25D6" w:rsidP="00DE25D6">
      <w:pPr>
        <w:ind w:left="-720" w:right="-720"/>
        <w:jc w:val="center"/>
        <w:rPr>
          <w:rFonts w:ascii="Times" w:hAnsi="Times"/>
        </w:rPr>
      </w:pPr>
    </w:p>
    <w:p w14:paraId="52DC4E83" w14:textId="77777777" w:rsidR="00DE25D6" w:rsidRDefault="00DE25D6" w:rsidP="00DE25D6">
      <w:pPr>
        <w:ind w:left="-720" w:right="-720"/>
        <w:jc w:val="center"/>
      </w:pPr>
      <w:r>
        <w:rPr>
          <w:rFonts w:ascii="Times" w:hAnsi="Times"/>
        </w:rPr>
        <w:t xml:space="preserve">Return to Lisa Laskin, University Hall North, Room 127, OR email to </w:t>
      </w:r>
      <w:hyperlink r:id="rId6" w:history="1">
        <w:r w:rsidRPr="00E648C4">
          <w:rPr>
            <w:rStyle w:val="Hyperlink"/>
            <w:rFonts w:ascii="Times" w:hAnsi="Times"/>
          </w:rPr>
          <w:t>specialconc@fas.harvard.edu</w:t>
        </w:r>
      </w:hyperlink>
      <w:r>
        <w:rPr>
          <w:rFonts w:ascii="Times" w:hAnsi="Times"/>
        </w:rPr>
        <w:t>.</w:t>
      </w:r>
    </w:p>
    <w:p w14:paraId="68BCCD15" w14:textId="77777777" w:rsidR="00C427FE" w:rsidRDefault="00C427FE"/>
    <w:sectPr w:rsidR="00C427FE" w:rsidSect="000E3B97">
      <w:headerReference w:type="default" r:id="rId7"/>
      <w:headerReference w:type="first" r:id="rId8"/>
      <w:pgSz w:w="12240" w:h="15840"/>
      <w:pgMar w:top="1440" w:right="1800" w:bottom="1440" w:left="180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839464" w14:textId="77777777" w:rsidR="00EB444D" w:rsidRDefault="00EB444D">
      <w:r>
        <w:separator/>
      </w:r>
    </w:p>
  </w:endnote>
  <w:endnote w:type="continuationSeparator" w:id="0">
    <w:p w14:paraId="170C0043" w14:textId="77777777" w:rsidR="00EB444D" w:rsidRDefault="00EB4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">
    <w:panose1 w:val="00000000000000000000"/>
    <w:charset w:val="00"/>
    <w:family w:val="roman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1A1C2C" w14:textId="77777777" w:rsidR="00EB444D" w:rsidRDefault="00EB444D">
      <w:r>
        <w:separator/>
      </w:r>
    </w:p>
  </w:footnote>
  <w:footnote w:type="continuationSeparator" w:id="0">
    <w:p w14:paraId="6965C4E8" w14:textId="77777777" w:rsidR="00EB444D" w:rsidRDefault="00EB444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39998" w14:textId="77777777" w:rsidR="005C5EDC" w:rsidRDefault="00DE25D6" w:rsidP="000E3B97">
    <w:pPr>
      <w:pStyle w:val="Header"/>
      <w:jc w:val="both"/>
    </w:pPr>
    <w:r>
      <w:t>Name:</w:t>
    </w:r>
    <w:r>
      <w:tab/>
      <w:t xml:space="preserve">                                                                                                                  Date:                         </w:t>
    </w:r>
  </w:p>
  <w:p w14:paraId="3B0840C6" w14:textId="77777777" w:rsidR="005C5EDC" w:rsidRDefault="00EB444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D82D39" w14:textId="2D6C1A7F" w:rsidR="00375734" w:rsidRPr="00375734" w:rsidRDefault="00375734" w:rsidP="00375734">
    <w:r>
      <w:t>Name:</w:t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Proposed Concentration:  </w:t>
    </w:r>
  </w:p>
  <w:p w14:paraId="45A7FA16" w14:textId="77777777" w:rsidR="00375734" w:rsidRDefault="003757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D6"/>
    <w:rsid w:val="00375734"/>
    <w:rsid w:val="003A4A5C"/>
    <w:rsid w:val="00401FBE"/>
    <w:rsid w:val="00622514"/>
    <w:rsid w:val="00C427FE"/>
    <w:rsid w:val="00CC12BA"/>
    <w:rsid w:val="00DE25D6"/>
    <w:rsid w:val="00E35816"/>
    <w:rsid w:val="00EB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00C7C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alatino" w:eastAsiaTheme="minorHAnsi" w:hAnsi="Palatino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E25D6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E25D6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rsid w:val="00DE25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25D6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757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73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specialconc@fas.harvard.edu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SC Application-Statement of Prospective Tutor.dotx</Template>
  <TotalTime>1</TotalTime>
  <Pages>2</Pages>
  <Words>219</Words>
  <Characters>1251</Characters>
  <Application>Microsoft Macintosh Word</Application>
  <DocSecurity>0</DocSecurity>
  <Lines>10</Lines>
  <Paragraphs>2</Paragraphs>
  <ScaleCrop>false</ScaleCrop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Laskin, Elisabeth Lauterbach</dc:creator>
  <cp:keywords/>
  <dc:description/>
  <cp:lastModifiedBy>Laskin, Elisabeth Lauterbach</cp:lastModifiedBy>
  <cp:revision>2</cp:revision>
  <dcterms:created xsi:type="dcterms:W3CDTF">2018-01-10T20:22:00Z</dcterms:created>
  <dcterms:modified xsi:type="dcterms:W3CDTF">2018-01-10T20:22:00Z</dcterms:modified>
</cp:coreProperties>
</file>